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A94510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F1F548E" wp14:editId="5FFB8EB8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09F1F74" wp14:editId="03869397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5CD8B14A" wp14:editId="00164EE2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72DCF643" wp14:editId="21E05118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3C46F" wp14:editId="00E3B17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AEABB" wp14:editId="35ABE7FE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17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FDB55" wp14:editId="72BE2078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EEFDB55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02F09E93" wp14:editId="64000DFF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5CA00" wp14:editId="51C35517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125CA00"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4DA42D32" wp14:editId="2E66A8D6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нужно будет </w:t>
      </w:r>
      <w:r w:rsidRPr="0020615F">
        <w:rPr>
          <w:szCs w:val="28"/>
        </w:rPr>
        <w:lastRenderedPageBreak/>
        <w:t>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3367F322" wp14:editId="35E72D94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0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lastRenderedPageBreak/>
        <w:drawing>
          <wp:inline distT="0" distB="0" distL="0" distR="0" wp14:anchorId="00CC5286" wp14:editId="3986844B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lastRenderedPageBreak/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296" w:type="pct"/>
        <w:tblInd w:w="-4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2503"/>
        <w:gridCol w:w="2649"/>
        <w:gridCol w:w="3241"/>
      </w:tblGrid>
      <w:tr w:rsidR="00FD7B7C" w:rsidRPr="00A31F3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bookmarkStart w:id="0" w:name="3"/>
            <w:r w:rsidRPr="00A31F3E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Контактная информация специалиста </w:t>
            </w:r>
          </w:p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</w:tr>
      <w:bookmarkEnd w:id="0"/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8(48542)2-11-35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history="1">
              <w:r w:rsidRPr="00662348">
                <w:rPr>
                  <w:rStyle w:val="a4"/>
                  <w:sz w:val="24"/>
                  <w:szCs w:val="24"/>
                  <w:lang w:val="en-US"/>
                </w:rPr>
                <w:t>crt.b.selo@yarregion.ru</w:t>
              </w:r>
            </w:hyperlink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8(48539)2-23-50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cdt.borisogleb@yarregion.ru</w:t>
              </w:r>
            </w:hyperlink>
          </w:p>
          <w:p w:rsidR="00FD7B7C" w:rsidRPr="00A31F3E" w:rsidRDefault="009216E7" w:rsidP="00B34074">
            <w:pPr>
              <w:rPr>
                <w:sz w:val="24"/>
                <w:szCs w:val="24"/>
                <w:lang w:val="en-US"/>
              </w:rPr>
            </w:pPr>
            <w:hyperlink r:id="rId24" w:tgtFrame="_blank" w:history="1">
              <w:r w:rsidR="00FD7B7C"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8(48545)2-12-86</w:t>
            </w:r>
          </w:p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>8-905-647-10-82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5" w:history="1">
              <w:r w:rsidRPr="00662348">
                <w:rPr>
                  <w:rStyle w:val="a4"/>
                  <w:sz w:val="24"/>
                  <w:szCs w:val="24"/>
                  <w:lang w:val="en-US"/>
                </w:rPr>
                <w:t>nat.makhowa@yandex.ru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8(48534)2-38-66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6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gav-yam-ddt-2@yandex.ru</w:t>
              </w:r>
            </w:hyperlink>
          </w:p>
        </w:tc>
      </w:tr>
      <w:tr w:rsidR="00FD7B7C" w:rsidRPr="0003028E" w:rsidTr="00B34074">
        <w:trPr>
          <w:trHeight w:val="584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8(48538)5-13-82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ddt.danono@mail.ru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8(48543)2-25-33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8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FD7B7C" w:rsidRPr="00A31F3E" w:rsidTr="00B34074">
        <w:trPr>
          <w:trHeight w:val="1004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Беляева Юлия Николаевна (руководитель МОЦ)</w:t>
            </w: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тел.: 8(48544)2-11-08. 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сот. 89106649122, </w:t>
            </w:r>
          </w:p>
          <w:p w:rsidR="00FD7B7C" w:rsidRPr="00A31F3E" w:rsidRDefault="00FD7B7C" w:rsidP="00B34074">
            <w:pPr>
              <w:rPr>
                <w:rStyle w:val="a4"/>
                <w:sz w:val="24"/>
                <w:szCs w:val="24"/>
              </w:rPr>
            </w:pPr>
            <w:r w:rsidRPr="00A31F3E">
              <w:rPr>
                <w:sz w:val="24"/>
                <w:szCs w:val="24"/>
                <w:lang w:val="en-US"/>
              </w:rPr>
              <w:t>e</w:t>
            </w:r>
            <w:r w:rsidRPr="00A31F3E">
              <w:rPr>
                <w:sz w:val="24"/>
                <w:szCs w:val="24"/>
              </w:rPr>
              <w:t>-</w:t>
            </w:r>
            <w:r w:rsidRPr="00A31F3E">
              <w:rPr>
                <w:sz w:val="24"/>
                <w:szCs w:val="24"/>
                <w:lang w:val="en-US"/>
              </w:rPr>
              <w:t>mail</w:t>
            </w:r>
            <w:r w:rsidRPr="00A31F3E">
              <w:rPr>
                <w:sz w:val="24"/>
                <w:szCs w:val="24"/>
              </w:rPr>
              <w:t xml:space="preserve">: </w:t>
            </w:r>
          </w:p>
          <w:p w:rsidR="00FD7B7C" w:rsidRPr="00A31F3E" w:rsidRDefault="009216E7" w:rsidP="00B34074">
            <w:pPr>
              <w:rPr>
                <w:sz w:val="24"/>
                <w:szCs w:val="24"/>
              </w:rPr>
            </w:pPr>
            <w:hyperlink r:id="rId29" w:history="1">
              <w:r w:rsidR="00FD7B7C" w:rsidRPr="00A31F3E">
                <w:rPr>
                  <w:rStyle w:val="a4"/>
                  <w:sz w:val="24"/>
                  <w:szCs w:val="24"/>
                </w:rPr>
                <w:t>ddtmyshkin.mmr@yarregion.ru</w:t>
              </w:r>
            </w:hyperlink>
            <w:r w:rsidR="00FD7B7C" w:rsidRPr="00A31F3E">
              <w:rPr>
                <w:sz w:val="24"/>
                <w:szCs w:val="24"/>
              </w:rPr>
              <w:t xml:space="preserve"> </w:t>
            </w:r>
            <w:hyperlink r:id="rId30" w:history="1"/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Филимонова Ольга Александровна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тел. 8-960-532-75-86</w:t>
            </w:r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8(48547)3-12-12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Ларькина Анна Петровна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8(48531)4-40-43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FD7B7C" w:rsidRPr="00A31F3E" w:rsidRDefault="009216E7" w:rsidP="00B34074">
            <w:pPr>
              <w:rPr>
                <w:sz w:val="24"/>
                <w:szCs w:val="24"/>
              </w:rPr>
            </w:pPr>
            <w:hyperlink r:id="rId33" w:history="1">
              <w:r w:rsidR="00FD7B7C" w:rsidRPr="00A31F3E">
                <w:rPr>
                  <w:rStyle w:val="a4"/>
                  <w:sz w:val="24"/>
                  <w:szCs w:val="24"/>
                  <w:lang w:val="en-US"/>
                </w:rPr>
                <w:t>sozvezdie.nekr2012@yandex.ru</w:t>
              </w:r>
            </w:hyperlink>
            <w:r w:rsidR="00FD7B7C" w:rsidRPr="00A31F3E">
              <w:rPr>
                <w:sz w:val="24"/>
                <w:szCs w:val="24"/>
              </w:rPr>
              <w:t xml:space="preserve"> </w:t>
            </w:r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CA0287" w:rsidP="00571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Медведева</w:t>
            </w:r>
            <w:r w:rsidR="00FD7B7C" w:rsidRPr="00A31F3E">
              <w:rPr>
                <w:sz w:val="24"/>
                <w:szCs w:val="24"/>
              </w:rPr>
              <w:t xml:space="preserve"> </w:t>
            </w:r>
            <w:r w:rsidR="0057164D">
              <w:rPr>
                <w:sz w:val="24"/>
                <w:szCs w:val="24"/>
              </w:rPr>
              <w:t>Ольга Вячеславовна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57164D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>8 (48549)2-18-47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history="1">
              <w:r w:rsidR="0057164D" w:rsidRPr="00276635">
                <w:rPr>
                  <w:rStyle w:val="a4"/>
                  <w:sz w:val="24"/>
                  <w:szCs w:val="24"/>
                  <w:lang w:val="en-US"/>
                </w:rPr>
                <w:t>pervomaiddt@mail.ru</w:t>
              </w:r>
            </w:hyperlink>
            <w:r w:rsidR="0057164D" w:rsidRPr="0057164D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57164D" w:rsidP="00B34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г.о.г Переславль-Залесский 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7164D" w:rsidRDefault="0057164D" w:rsidP="00B34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Корниенко Наталья Юрьевна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Малова Марина Николаевна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Переславль-Залесский, ул. Валовое кольцо, д.18а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8(48535)6-22-58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5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lastRenderedPageBreak/>
              <w:t>Пошехонский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8(48546)2-18-35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6" w:history="1">
              <w:r w:rsidRPr="00662348">
                <w:rPr>
                  <w:rStyle w:val="a4"/>
                  <w:sz w:val="24"/>
                  <w:szCs w:val="24"/>
                  <w:lang w:val="en-US"/>
                </w:rPr>
                <w:t>cdtpsh.posh@yarregion.ru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г. Ростов, 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8(48536)6-33-03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7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cvr.rostov@yarregion.ru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Ларионова Светлана Николаевна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8(4855)55-06-08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8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г.Тутаев, ул.Розы Люксембург,д. 64а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8(48533)2-26-33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  <w:p w:rsidR="00FD7B7C" w:rsidRPr="00A31F3E" w:rsidRDefault="009216E7" w:rsidP="00B34074">
            <w:pPr>
              <w:rPr>
                <w:sz w:val="24"/>
                <w:szCs w:val="24"/>
                <w:lang w:val="en-US"/>
              </w:rPr>
            </w:pPr>
            <w:hyperlink r:id="rId40" w:history="1">
              <w:r w:rsidR="00FD7B7C" w:rsidRPr="00A31F3E">
                <w:rPr>
                  <w:rStyle w:val="a4"/>
                  <w:sz w:val="24"/>
                  <w:szCs w:val="24"/>
                  <w:lang w:val="en-US"/>
                </w:rPr>
                <w:t>sozvezdie.tutaev@yarregion.ru</w:t>
              </w:r>
            </w:hyperlink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8(48533)2-51-03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1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  <w:p w:rsidR="00FD7B7C" w:rsidRPr="00A31F3E" w:rsidRDefault="009216E7" w:rsidP="00B34074">
            <w:pPr>
              <w:rPr>
                <w:sz w:val="24"/>
                <w:szCs w:val="24"/>
              </w:rPr>
            </w:pPr>
            <w:hyperlink r:id="rId42" w:history="1">
              <w:r w:rsidR="00FD7B7C" w:rsidRPr="00A31F3E">
                <w:rPr>
                  <w:rStyle w:val="a4"/>
                  <w:sz w:val="24"/>
                  <w:szCs w:val="24"/>
                  <w:lang w:val="en-US"/>
                </w:rPr>
                <w:t>sozvezdie.tutaev@yarregion.ru</w:t>
              </w:r>
            </w:hyperlink>
            <w:r w:rsidR="00FD7B7C" w:rsidRPr="00A31F3E">
              <w:rPr>
                <w:sz w:val="24"/>
                <w:szCs w:val="24"/>
              </w:rPr>
              <w:t xml:space="preserve"> </w:t>
            </w:r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Уткина  Елена Сергеевна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тел.: 8(48532)2-49-40</w:t>
            </w:r>
          </w:p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8(48532)2-06-59</w:t>
            </w:r>
          </w:p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43" w:tgtFrame="_blank" w:history="1">
              <w:r w:rsidRPr="00A31F3E">
                <w:rPr>
                  <w:sz w:val="24"/>
                  <w:szCs w:val="24"/>
                  <w:u w:val="single"/>
                  <w:lang w:val="en-US"/>
                </w:rPr>
                <w:t>mocugl@mail.ru</w:t>
              </w:r>
            </w:hyperlink>
          </w:p>
          <w:p w:rsidR="00FD7B7C" w:rsidRPr="00A31F3E" w:rsidRDefault="009216E7" w:rsidP="00B34074">
            <w:pPr>
              <w:rPr>
                <w:sz w:val="24"/>
                <w:szCs w:val="24"/>
                <w:u w:val="single"/>
              </w:rPr>
            </w:pPr>
            <w:hyperlink r:id="rId44" w:tgtFrame="_blank" w:history="1">
              <w:r w:rsidR="00FD7B7C" w:rsidRPr="00A31F3E">
                <w:rPr>
                  <w:sz w:val="24"/>
                  <w:szCs w:val="24"/>
                  <w:u w:val="single"/>
                </w:rPr>
                <w:t>uglich_ddt@mail.ru</w:t>
              </w:r>
            </w:hyperlink>
          </w:p>
          <w:p w:rsidR="00FD7B7C" w:rsidRPr="00A31F3E" w:rsidRDefault="009216E7" w:rsidP="00B34074">
            <w:pPr>
              <w:rPr>
                <w:color w:val="FF0000"/>
                <w:sz w:val="24"/>
                <w:szCs w:val="24"/>
              </w:rPr>
            </w:pPr>
            <w:hyperlink r:id="rId45" w:history="1">
              <w:r w:rsidR="00FD7B7C" w:rsidRPr="00A31F3E">
                <w:rPr>
                  <w:rStyle w:val="a4"/>
                  <w:sz w:val="24"/>
                  <w:szCs w:val="24"/>
                </w:rPr>
                <w:t>moudoddt.uglich@yarregion.ru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</w:t>
            </w:r>
            <w:r w:rsidR="0057164D">
              <w:rPr>
                <w:sz w:val="24"/>
                <w:szCs w:val="24"/>
              </w:rPr>
              <w:t>о.г.</w:t>
            </w:r>
            <w:r w:rsidRPr="00A31F3E">
              <w:rPr>
                <w:sz w:val="24"/>
                <w:szCs w:val="24"/>
              </w:rPr>
              <w:t xml:space="preserve"> Рыбинск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03028E">
              <w:rPr>
                <w:sz w:val="24"/>
                <w:szCs w:val="24"/>
                <w:lang w:val="en-US"/>
              </w:rPr>
              <w:t>.: 8(4855)24-30-65</w:t>
            </w:r>
            <w:r w:rsidRPr="0003028E">
              <w:rPr>
                <w:sz w:val="24"/>
                <w:szCs w:val="24"/>
                <w:lang w:val="en-US"/>
              </w:rPr>
              <w:br/>
            </w:r>
            <w:r w:rsidRPr="00A31F3E">
              <w:rPr>
                <w:sz w:val="24"/>
                <w:szCs w:val="24"/>
                <w:lang w:val="en-US"/>
              </w:rPr>
              <w:t>e</w:t>
            </w:r>
            <w:r w:rsidRPr="0003028E">
              <w:rPr>
                <w:sz w:val="24"/>
                <w:szCs w:val="24"/>
                <w:lang w:val="en-US"/>
              </w:rPr>
              <w:t>-</w:t>
            </w:r>
            <w:r w:rsidRPr="00A31F3E">
              <w:rPr>
                <w:sz w:val="24"/>
                <w:szCs w:val="24"/>
                <w:lang w:val="en-US"/>
              </w:rPr>
              <w:t>mail</w:t>
            </w:r>
            <w:r w:rsidRPr="0003028E">
              <w:rPr>
                <w:sz w:val="24"/>
                <w:szCs w:val="24"/>
                <w:lang w:val="en-US"/>
              </w:rPr>
              <w:t xml:space="preserve">: </w:t>
            </w:r>
            <w:hyperlink r:id="rId46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Сенецкая Анжела Васильевна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8(4855)23-15-46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7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ioc.mosia.ryb@mail.ru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Потапова Оксана Александровна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8(4855)23-15-45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8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57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8(4852)43-49-21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9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stupenki.yamr@yarregion.ru</w:t>
              </w:r>
            </w:hyperlink>
            <w:r w:rsidRPr="00A31F3E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Малявина Алёна Николаевна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Дьяконова Анастасия Андреевна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город Ярославль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8(4852)30-28-76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50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Лаврентьева Ирина Витальевна</w:t>
            </w:r>
          </w:p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Ярославль, ул.Республиканская, д. 49</w:t>
            </w:r>
            <w:bookmarkStart w:id="1" w:name="_GoBack"/>
            <w:bookmarkEnd w:id="1"/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30-23-42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1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irina-gcro@yandex.ru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Тихомирова Любовь Нестеровна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30-23-92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2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Фокина Анжелика Анатольевна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 xml:space="preserve">.: 8(4852) 30-23-94 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3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Махнина Елена Викторовна      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30-23-95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4" w:history="1">
              <w:r w:rsidRPr="00A31F3E">
                <w:rPr>
                  <w:sz w:val="24"/>
                  <w:szCs w:val="24"/>
                  <w:lang w:val="en-US"/>
                </w:rPr>
                <w:t xml:space="preserve"> </w:t>
              </w:r>
              <w:r w:rsidRPr="00A31F3E">
                <w:rPr>
                  <w:rStyle w:val="a4"/>
                  <w:sz w:val="24"/>
                  <w:szCs w:val="24"/>
                  <w:lang w:val="en-US"/>
                </w:rPr>
                <w:t>metodismaus@mail.com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Фокина Юлия Николаевна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73-02-43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5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</w:tbl>
    <w:p w:rsidR="00CB1EC2" w:rsidRPr="00FD7B7C" w:rsidRDefault="00CB1EC2" w:rsidP="001014A2">
      <w:pPr>
        <w:jc w:val="both"/>
        <w:rPr>
          <w:szCs w:val="28"/>
          <w:lang w:val="en-US"/>
        </w:rPr>
      </w:pPr>
    </w:p>
    <w:sectPr w:rsidR="00CB1EC2" w:rsidRPr="00FD7B7C" w:rsidSect="00245F0C">
      <w:headerReference w:type="even" r:id="rId56"/>
      <w:headerReference w:type="default" r:id="rId57"/>
      <w:headerReference w:type="first" r:id="rId58"/>
      <w:footerReference w:type="first" r:id="rId59"/>
      <w:pgSz w:w="11907" w:h="16840" w:code="9"/>
      <w:pgMar w:top="1440" w:right="1080" w:bottom="851" w:left="1080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6E7" w:rsidRDefault="009216E7">
      <w:r>
        <w:separator/>
      </w:r>
    </w:p>
  </w:endnote>
  <w:endnote w:type="continuationSeparator" w:id="0">
    <w:p w:rsidR="009216E7" w:rsidRDefault="00921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7339" w:rsidRPr="005936EB" w:rsidRDefault="00E60133" w:rsidP="00A33B5F">
    <w:pPr>
      <w:pStyle w:val="a8"/>
      <w:rPr>
        <w:sz w:val="18"/>
        <w:szCs w:val="18"/>
        <w:lang w:val="en-US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DOCPROPERTY "ИД" \* MERGEFORMAT </w:instrText>
    </w:r>
    <w:r>
      <w:rPr>
        <w:sz w:val="18"/>
        <w:szCs w:val="18"/>
      </w:rPr>
      <w:fldChar w:fldCharType="separate"/>
    </w:r>
    <w:r w:rsidR="00A51722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DOCPROPERTY "Номер версии" \* MERGEFORMAT </w:instrText>
    </w:r>
    <w:r>
      <w:rPr>
        <w:sz w:val="18"/>
        <w:szCs w:val="18"/>
      </w:rPr>
      <w:fldChar w:fldCharType="separate"/>
    </w:r>
    <w:r w:rsidR="001C79CC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6E7" w:rsidRDefault="009216E7">
      <w:r>
        <w:separator/>
      </w:r>
    </w:p>
  </w:footnote>
  <w:footnote w:type="continuationSeparator" w:id="0">
    <w:p w:rsidR="009216E7" w:rsidRDefault="00921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0235B2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21F93"/>
    <w:rsid w:val="000235B2"/>
    <w:rsid w:val="0003028E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14A2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5F0C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0DA7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7164D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6E301E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6E7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775CA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D0D5D"/>
    <w:rsid w:val="00BF4148"/>
    <w:rsid w:val="00C3328E"/>
    <w:rsid w:val="00C5025A"/>
    <w:rsid w:val="00C5140E"/>
    <w:rsid w:val="00C516AF"/>
    <w:rsid w:val="00C619EB"/>
    <w:rsid w:val="00CA0287"/>
    <w:rsid w:val="00CA2B1F"/>
    <w:rsid w:val="00CB1EC2"/>
    <w:rsid w:val="00CD430D"/>
    <w:rsid w:val="00CE1CDA"/>
    <w:rsid w:val="00CF659C"/>
    <w:rsid w:val="00CF7925"/>
    <w:rsid w:val="00D00240"/>
    <w:rsid w:val="00D01534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0133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E78E7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  <w:rsid w:val="00FD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1645847-C7FD-45E7-8785-373161AC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hyperlink" Target="mailto:egori4eva12@yandex.ru" TargetMode="External"/><Relationship Id="rId39" Type="http://schemas.openxmlformats.org/officeDocument/2006/relationships/hyperlink" Target="mailto:tmr-sozvezdie@mail.ru" TargetMode="External"/><Relationship Id="rId21" Type="http://schemas.openxmlformats.org/officeDocument/2006/relationships/image" Target="media/image9.png"/><Relationship Id="rId34" Type="http://schemas.openxmlformats.org/officeDocument/2006/relationships/hyperlink" Target="mailto:pervomaiddt@mail.ru" TargetMode="External"/><Relationship Id="rId42" Type="http://schemas.openxmlformats.org/officeDocument/2006/relationships/hyperlink" Target="mailto:sozvezdie.tutaev@yarregion.ru" TargetMode="External"/><Relationship Id="rId47" Type="http://schemas.openxmlformats.org/officeDocument/2006/relationships/hyperlink" Target="mailto:ioc.mosia.ryb@mail.ru" TargetMode="External"/><Relationship Id="rId50" Type="http://schemas.openxmlformats.org/officeDocument/2006/relationships/hyperlink" Target="mailto:bushnaya.ov@yandex.ru" TargetMode="External"/><Relationship Id="rId55" Type="http://schemas.openxmlformats.org/officeDocument/2006/relationships/hyperlink" Target="mailto:asiou@yandex.ru" TargetMode="External"/><Relationship Id="rId7" Type="http://schemas.openxmlformats.org/officeDocument/2006/relationships/hyperlink" Target="https://yar.pfdo.ru" TargetMode="External"/><Relationship Id="rId2" Type="http://schemas.openxmlformats.org/officeDocument/2006/relationships/styles" Target="styles.xml"/><Relationship Id="rId16" Type="http://schemas.microsoft.com/office/2007/relationships/hdphoto" Target="media/hdphoto4.wdp"/><Relationship Id="rId29" Type="http://schemas.openxmlformats.org/officeDocument/2006/relationships/hyperlink" Target="mailto:ddtmyshkin.mmr@yarregion.ru" TargetMode="External"/><Relationship Id="rId11" Type="http://schemas.microsoft.com/office/2007/relationships/hdphoto" Target="media/hdphoto2.wdp"/><Relationship Id="rId24" Type="http://schemas.openxmlformats.org/officeDocument/2006/relationships/hyperlink" Target="mailto:borisoglebskiy.cdt@mail.ru" TargetMode="External"/><Relationship Id="rId32" Type="http://schemas.openxmlformats.org/officeDocument/2006/relationships/hyperlink" Target="mailto:nekrrono@yandex.ru" TargetMode="External"/><Relationship Id="rId37" Type="http://schemas.openxmlformats.org/officeDocument/2006/relationships/hyperlink" Target="mailto:cvr_rostov@mail.ru" TargetMode="External"/><Relationship Id="rId40" Type="http://schemas.openxmlformats.org/officeDocument/2006/relationships/hyperlink" Target="mailto:sozvezdie.tutaev@yarregion.ru" TargetMode="External"/><Relationship Id="rId45" Type="http://schemas.openxmlformats.org/officeDocument/2006/relationships/hyperlink" Target="mailto:moudoddt.uglich@yarregion.ru" TargetMode="External"/><Relationship Id="rId53" Type="http://schemas.openxmlformats.org/officeDocument/2006/relationships/hyperlink" Target="mailto:asiou@yandex.ru" TargetMode="External"/><Relationship Id="rId58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image" Target="media/image4.emf"/><Relationship Id="rId22" Type="http://schemas.openxmlformats.org/officeDocument/2006/relationships/hyperlink" Target="mailto:crt.b.selo@yarregion.ru" TargetMode="External"/><Relationship Id="rId27" Type="http://schemas.openxmlformats.org/officeDocument/2006/relationships/hyperlink" Target="mailto:ddt.danono@mail.ru" TargetMode="External"/><Relationship Id="rId30" Type="http://schemas.openxmlformats.org/officeDocument/2006/relationships/hyperlink" Target="mailto:yuliya.belyaeva24101990@mail.ru" TargetMode="External"/><Relationship Id="rId35" Type="http://schemas.openxmlformats.org/officeDocument/2006/relationships/hyperlink" Target="mailto:pfdopz@yandex.ru" TargetMode="External"/><Relationship Id="rId43" Type="http://schemas.openxmlformats.org/officeDocument/2006/relationships/hyperlink" Target="mailto:mocugl@mail.ru" TargetMode="External"/><Relationship Id="rId48" Type="http://schemas.openxmlformats.org/officeDocument/2006/relationships/hyperlink" Target="mailto:ioc.ryb@mail.ru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mailto:irina-gcro@yandex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yar.pfdo.ru" TargetMode="External"/><Relationship Id="rId25" Type="http://schemas.openxmlformats.org/officeDocument/2006/relationships/hyperlink" Target="mailto:nat.makhowa@yandex.ru" TargetMode="External"/><Relationship Id="rId33" Type="http://schemas.openxmlformats.org/officeDocument/2006/relationships/hyperlink" Target="mailto:sozvezdie.nekr2012@yandex.ru" TargetMode="External"/><Relationship Id="rId38" Type="http://schemas.openxmlformats.org/officeDocument/2006/relationships/hyperlink" Target="mailto:mmc_rybinsk@mail.ru" TargetMode="External"/><Relationship Id="rId46" Type="http://schemas.openxmlformats.org/officeDocument/2006/relationships/hyperlink" Target="mailto:ioc.ryb@mail.ru" TargetMode="External"/><Relationship Id="rId59" Type="http://schemas.openxmlformats.org/officeDocument/2006/relationships/footer" Target="footer1.xml"/><Relationship Id="rId20" Type="http://schemas.openxmlformats.org/officeDocument/2006/relationships/image" Target="media/image8.png"/><Relationship Id="rId41" Type="http://schemas.openxmlformats.org/officeDocument/2006/relationships/hyperlink" Target="mailto:tmr-sozvezdie@mail.ru" TargetMode="External"/><Relationship Id="rId54" Type="http://schemas.openxmlformats.org/officeDocument/2006/relationships/hyperlink" Target="mailto:&#1100;&#1091;&#1077;&#1097;&#1074;&#1096;&#1099;&#1100;&#1092;&#1075;&#1099;@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mailto:cdt.borisogleb@yarregion.ru" TargetMode="External"/><Relationship Id="rId28" Type="http://schemas.openxmlformats.org/officeDocument/2006/relationships/hyperlink" Target="mailto:detskij.tzenter@yandex.ru" TargetMode="External"/><Relationship Id="rId36" Type="http://schemas.openxmlformats.org/officeDocument/2006/relationships/hyperlink" Target="mailto:cdtpsh.posh@yarregion.ru" TargetMode="External"/><Relationship Id="rId49" Type="http://schemas.openxmlformats.org/officeDocument/2006/relationships/hyperlink" Target="mailto:stupenki.yamr@yarregion.ru" TargetMode="External"/><Relationship Id="rId57" Type="http://schemas.openxmlformats.org/officeDocument/2006/relationships/header" Target="header2.xml"/><Relationship Id="rId10" Type="http://schemas.openxmlformats.org/officeDocument/2006/relationships/image" Target="media/image2.png"/><Relationship Id="rId31" Type="http://schemas.openxmlformats.org/officeDocument/2006/relationships/hyperlink" Target="mailto:nekouz-dussh@yandex.ru" TargetMode="External"/><Relationship Id="rId44" Type="http://schemas.openxmlformats.org/officeDocument/2006/relationships/hyperlink" Target="mailto:uglich_ddt@mail.ru" TargetMode="External"/><Relationship Id="rId52" Type="http://schemas.openxmlformats.org/officeDocument/2006/relationships/hyperlink" Target="mailto:asiou@yandex.ru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0</TotalTime>
  <Pages>1</Pages>
  <Words>2207</Words>
  <Characters>12580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Пользователь Windows</cp:lastModifiedBy>
  <cp:revision>3</cp:revision>
  <cp:lastPrinted>2011-06-07T12:47:00Z</cp:lastPrinted>
  <dcterms:created xsi:type="dcterms:W3CDTF">2023-02-08T11:25:00Z</dcterms:created>
  <dcterms:modified xsi:type="dcterms:W3CDTF">2023-02-08T11:25:00Z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</Properties>
</file>